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7C4" w:rsidRPr="0045346B" w:rsidRDefault="00D107C4" w:rsidP="00C222E1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«</w:t>
      </w:r>
      <w:r w:rsidRPr="0045346B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107C4" w:rsidRDefault="00D107C4" w:rsidP="00C222E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З</w:t>
      </w:r>
      <w:r w:rsidRPr="0045346B">
        <w:rPr>
          <w:rFonts w:ascii="Times New Roman" w:hAnsi="Times New Roman" w:cs="Times New Roman"/>
          <w:sz w:val="24"/>
          <w:szCs w:val="24"/>
        </w:rPr>
        <w:t>аведующий ДОУ</w:t>
      </w:r>
    </w:p>
    <w:p w:rsidR="00D107C4" w:rsidRPr="0045346B" w:rsidRDefault="00D107C4" w:rsidP="00C222E1">
      <w:pPr>
        <w:pStyle w:val="NoSpacing"/>
        <w:tabs>
          <w:tab w:val="left" w:pos="7470"/>
        </w:tabs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Мухаметшина Ф.Ф.</w:t>
      </w:r>
    </w:p>
    <w:p w:rsidR="00D107C4" w:rsidRPr="00653941" w:rsidRDefault="00D107C4" w:rsidP="00C222E1">
      <w:pPr>
        <w:jc w:val="right"/>
        <w:rPr>
          <w:sz w:val="24"/>
          <w:szCs w:val="24"/>
        </w:rPr>
      </w:pPr>
    </w:p>
    <w:p w:rsidR="00D107C4" w:rsidRPr="00C222E1" w:rsidRDefault="00D107C4" w:rsidP="00AA0456">
      <w:pPr>
        <w:jc w:val="center"/>
        <w:rPr>
          <w:b/>
          <w:bCs/>
          <w:sz w:val="28"/>
          <w:szCs w:val="28"/>
        </w:rPr>
      </w:pPr>
      <w:r w:rsidRPr="00C222E1">
        <w:rPr>
          <w:b/>
          <w:bCs/>
          <w:sz w:val="28"/>
          <w:szCs w:val="28"/>
        </w:rPr>
        <w:t>План</w:t>
      </w:r>
    </w:p>
    <w:p w:rsidR="00D107C4" w:rsidRPr="00C222E1" w:rsidRDefault="00D107C4" w:rsidP="00AA0456">
      <w:pPr>
        <w:jc w:val="center"/>
        <w:rPr>
          <w:b/>
          <w:bCs/>
          <w:sz w:val="28"/>
          <w:szCs w:val="28"/>
        </w:rPr>
      </w:pPr>
      <w:r w:rsidRPr="00C222E1">
        <w:rPr>
          <w:b/>
          <w:bCs/>
          <w:sz w:val="28"/>
          <w:szCs w:val="28"/>
        </w:rPr>
        <w:t>мероприятий по противодействию экстремизму</w:t>
      </w:r>
    </w:p>
    <w:p w:rsidR="00D107C4" w:rsidRPr="00C222E1" w:rsidRDefault="00D107C4" w:rsidP="00AA0456">
      <w:pPr>
        <w:jc w:val="center"/>
        <w:rPr>
          <w:b/>
          <w:bCs/>
          <w:sz w:val="28"/>
          <w:szCs w:val="28"/>
        </w:rPr>
      </w:pPr>
      <w:r w:rsidRPr="00C222E1">
        <w:rPr>
          <w:b/>
          <w:bCs/>
          <w:sz w:val="28"/>
          <w:szCs w:val="28"/>
        </w:rPr>
        <w:t>на 201</w:t>
      </w:r>
      <w:r>
        <w:rPr>
          <w:b/>
          <w:bCs/>
          <w:sz w:val="28"/>
          <w:szCs w:val="28"/>
        </w:rPr>
        <w:t>5</w:t>
      </w:r>
      <w:r w:rsidRPr="00C222E1">
        <w:rPr>
          <w:b/>
          <w:bCs/>
          <w:sz w:val="28"/>
          <w:szCs w:val="28"/>
        </w:rPr>
        <w:t>-201</w:t>
      </w:r>
      <w:r>
        <w:rPr>
          <w:b/>
          <w:bCs/>
          <w:sz w:val="28"/>
          <w:szCs w:val="28"/>
        </w:rPr>
        <w:t>6</w:t>
      </w:r>
      <w:r w:rsidRPr="00C222E1">
        <w:rPr>
          <w:b/>
          <w:bCs/>
          <w:sz w:val="28"/>
          <w:szCs w:val="28"/>
        </w:rPr>
        <w:t>учебный год</w:t>
      </w:r>
    </w:p>
    <w:p w:rsidR="00D107C4" w:rsidRPr="00C222E1" w:rsidRDefault="00D107C4" w:rsidP="00AA0456">
      <w:pPr>
        <w:rPr>
          <w:sz w:val="28"/>
          <w:szCs w:val="28"/>
        </w:rPr>
      </w:pPr>
    </w:p>
    <w:p w:rsidR="00D107C4" w:rsidRPr="00C222E1" w:rsidRDefault="00D107C4" w:rsidP="00AA0456">
      <w:pPr>
        <w:rPr>
          <w:sz w:val="28"/>
          <w:szCs w:val="28"/>
        </w:rPr>
      </w:pPr>
      <w:r w:rsidRPr="00C222E1">
        <w:rPr>
          <w:b/>
          <w:bCs/>
          <w:sz w:val="28"/>
          <w:szCs w:val="28"/>
        </w:rPr>
        <w:t>Цель:</w:t>
      </w:r>
      <w:r w:rsidRPr="00C222E1">
        <w:rPr>
          <w:sz w:val="28"/>
          <w:szCs w:val="28"/>
        </w:rPr>
        <w:t xml:space="preserve"> Формирование необходимых навыков по    противодействию   </w:t>
      </w:r>
    </w:p>
    <w:p w:rsidR="00D107C4" w:rsidRPr="00C222E1" w:rsidRDefault="00D107C4" w:rsidP="00AA0456">
      <w:pPr>
        <w:rPr>
          <w:sz w:val="28"/>
          <w:szCs w:val="28"/>
        </w:rPr>
      </w:pPr>
      <w:r w:rsidRPr="00C222E1">
        <w:rPr>
          <w:sz w:val="28"/>
          <w:szCs w:val="28"/>
        </w:rPr>
        <w:t xml:space="preserve">           терроризму и экстремизму.</w:t>
      </w:r>
    </w:p>
    <w:p w:rsidR="00D107C4" w:rsidRPr="00C222E1" w:rsidRDefault="00D107C4" w:rsidP="00AA0456">
      <w:pPr>
        <w:rPr>
          <w:sz w:val="28"/>
          <w:szCs w:val="28"/>
        </w:rPr>
      </w:pPr>
      <w:r w:rsidRPr="00C222E1">
        <w:rPr>
          <w:b/>
          <w:bCs/>
          <w:sz w:val="28"/>
          <w:szCs w:val="28"/>
        </w:rPr>
        <w:t>Задачи:</w:t>
      </w:r>
      <w:r w:rsidRPr="00C222E1">
        <w:rPr>
          <w:sz w:val="28"/>
          <w:szCs w:val="28"/>
        </w:rPr>
        <w:t xml:space="preserve"> Проанализировать работу персонала МБДОУ по противодействию терроризму и  экстремизму.</w:t>
      </w:r>
    </w:p>
    <w:tbl>
      <w:tblPr>
        <w:tblpPr w:leftFromText="180" w:rightFromText="180" w:vertAnchor="text" w:horzAnchor="margin" w:tblpXSpec="center" w:tblpY="226"/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6"/>
        <w:gridCol w:w="5364"/>
        <w:gridCol w:w="2297"/>
        <w:gridCol w:w="2061"/>
      </w:tblGrid>
      <w:tr w:rsidR="00D107C4" w:rsidRPr="00C222E1">
        <w:tc>
          <w:tcPr>
            <w:tcW w:w="646" w:type="dxa"/>
            <w:vAlign w:val="center"/>
          </w:tcPr>
          <w:p w:rsidR="00D107C4" w:rsidRPr="00C222E1" w:rsidRDefault="00D107C4" w:rsidP="004A270C">
            <w:pPr>
              <w:jc w:val="center"/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>№ п/п</w:t>
            </w:r>
          </w:p>
        </w:tc>
        <w:tc>
          <w:tcPr>
            <w:tcW w:w="5364" w:type="dxa"/>
            <w:vAlign w:val="center"/>
          </w:tcPr>
          <w:p w:rsidR="00D107C4" w:rsidRPr="00C222E1" w:rsidRDefault="00D107C4" w:rsidP="004A270C">
            <w:pPr>
              <w:jc w:val="center"/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>Мероприятия</w:t>
            </w:r>
          </w:p>
        </w:tc>
        <w:tc>
          <w:tcPr>
            <w:tcW w:w="2297" w:type="dxa"/>
            <w:vAlign w:val="center"/>
          </w:tcPr>
          <w:p w:rsidR="00D107C4" w:rsidRPr="00C222E1" w:rsidRDefault="00D107C4" w:rsidP="004A270C">
            <w:pPr>
              <w:jc w:val="center"/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>Время</w:t>
            </w:r>
          </w:p>
        </w:tc>
        <w:tc>
          <w:tcPr>
            <w:tcW w:w="2061" w:type="dxa"/>
            <w:vAlign w:val="center"/>
          </w:tcPr>
          <w:p w:rsidR="00D107C4" w:rsidRPr="00C222E1" w:rsidRDefault="00D107C4" w:rsidP="004A270C">
            <w:pPr>
              <w:jc w:val="center"/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>Ответственный</w:t>
            </w:r>
          </w:p>
        </w:tc>
      </w:tr>
      <w:tr w:rsidR="00D107C4" w:rsidRPr="00C222E1">
        <w:tc>
          <w:tcPr>
            <w:tcW w:w="10368" w:type="dxa"/>
            <w:gridSpan w:val="4"/>
          </w:tcPr>
          <w:p w:rsidR="00D107C4" w:rsidRPr="00C222E1" w:rsidRDefault="00D107C4" w:rsidP="004A270C">
            <w:pPr>
              <w:jc w:val="center"/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>Собрания по вопросам противодействия терроризму и экстремизму</w:t>
            </w:r>
          </w:p>
        </w:tc>
      </w:tr>
      <w:tr w:rsidR="00D107C4" w:rsidRPr="00C222E1">
        <w:tc>
          <w:tcPr>
            <w:tcW w:w="646" w:type="dxa"/>
          </w:tcPr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>1.</w:t>
            </w:r>
          </w:p>
        </w:tc>
        <w:tc>
          <w:tcPr>
            <w:tcW w:w="5364" w:type="dxa"/>
          </w:tcPr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 xml:space="preserve">Обеспечение безопасности МБДОУ </w:t>
            </w:r>
          </w:p>
        </w:tc>
        <w:tc>
          <w:tcPr>
            <w:tcW w:w="2297" w:type="dxa"/>
            <w:vMerge w:val="restart"/>
          </w:tcPr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061" w:type="dxa"/>
            <w:vMerge w:val="restart"/>
          </w:tcPr>
          <w:p w:rsidR="00D107C4" w:rsidRPr="00C222E1" w:rsidRDefault="00D107C4" w:rsidP="004A270C">
            <w:pPr>
              <w:rPr>
                <w:sz w:val="28"/>
                <w:szCs w:val="28"/>
              </w:rPr>
            </w:pPr>
          </w:p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 xml:space="preserve">Заведующая </w:t>
            </w:r>
          </w:p>
          <w:p w:rsidR="00D107C4" w:rsidRPr="00C222E1" w:rsidRDefault="00D107C4" w:rsidP="004A270C">
            <w:pPr>
              <w:rPr>
                <w:sz w:val="28"/>
                <w:szCs w:val="28"/>
              </w:rPr>
            </w:pPr>
          </w:p>
        </w:tc>
      </w:tr>
      <w:tr w:rsidR="00D107C4" w:rsidRPr="00C222E1">
        <w:tc>
          <w:tcPr>
            <w:tcW w:w="646" w:type="dxa"/>
          </w:tcPr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>2.</w:t>
            </w:r>
          </w:p>
        </w:tc>
        <w:tc>
          <w:tcPr>
            <w:tcW w:w="5364" w:type="dxa"/>
          </w:tcPr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>Организация работы воспитателей с родителями по профилактике охраны  жизни, здоровья и безопасности детей в ДОУ.</w:t>
            </w:r>
          </w:p>
        </w:tc>
        <w:tc>
          <w:tcPr>
            <w:tcW w:w="2297" w:type="dxa"/>
            <w:vMerge/>
          </w:tcPr>
          <w:p w:rsidR="00D107C4" w:rsidRPr="00C222E1" w:rsidRDefault="00D107C4" w:rsidP="004A270C">
            <w:pPr>
              <w:rPr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D107C4" w:rsidRPr="00C222E1" w:rsidRDefault="00D107C4" w:rsidP="004A270C">
            <w:pPr>
              <w:rPr>
                <w:sz w:val="28"/>
                <w:szCs w:val="28"/>
              </w:rPr>
            </w:pPr>
          </w:p>
        </w:tc>
      </w:tr>
      <w:tr w:rsidR="00D107C4" w:rsidRPr="00C222E1">
        <w:tc>
          <w:tcPr>
            <w:tcW w:w="10368" w:type="dxa"/>
            <w:gridSpan w:val="4"/>
          </w:tcPr>
          <w:p w:rsidR="00D107C4" w:rsidRPr="00C222E1" w:rsidRDefault="00D107C4" w:rsidP="004A270C">
            <w:pPr>
              <w:jc w:val="center"/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>Инструктажи, практические занятия.</w:t>
            </w:r>
          </w:p>
        </w:tc>
      </w:tr>
      <w:tr w:rsidR="00D107C4" w:rsidRPr="00C222E1">
        <w:tc>
          <w:tcPr>
            <w:tcW w:w="646" w:type="dxa"/>
          </w:tcPr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>1.</w:t>
            </w:r>
          </w:p>
        </w:tc>
        <w:tc>
          <w:tcPr>
            <w:tcW w:w="5364" w:type="dxa"/>
          </w:tcPr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>Проведение инструктажей с персоналом МБДОУ</w:t>
            </w:r>
          </w:p>
        </w:tc>
        <w:tc>
          <w:tcPr>
            <w:tcW w:w="2297" w:type="dxa"/>
          </w:tcPr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061" w:type="dxa"/>
          </w:tcPr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 xml:space="preserve">Заведующая </w:t>
            </w:r>
          </w:p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>.</w:t>
            </w:r>
          </w:p>
        </w:tc>
      </w:tr>
      <w:tr w:rsidR="00D107C4" w:rsidRPr="00C222E1">
        <w:tc>
          <w:tcPr>
            <w:tcW w:w="646" w:type="dxa"/>
          </w:tcPr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>2.</w:t>
            </w:r>
          </w:p>
        </w:tc>
        <w:tc>
          <w:tcPr>
            <w:tcW w:w="5364" w:type="dxa"/>
          </w:tcPr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>Проведение разъяснительных бесед, родительских собраний с родителями воспитанников ДОУ.</w:t>
            </w:r>
          </w:p>
        </w:tc>
        <w:tc>
          <w:tcPr>
            <w:tcW w:w="2297" w:type="dxa"/>
          </w:tcPr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>Постоянно.</w:t>
            </w:r>
          </w:p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2061" w:type="dxa"/>
          </w:tcPr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 xml:space="preserve">Воспитатели </w:t>
            </w:r>
          </w:p>
        </w:tc>
      </w:tr>
      <w:tr w:rsidR="00D107C4" w:rsidRPr="00C222E1">
        <w:tc>
          <w:tcPr>
            <w:tcW w:w="646" w:type="dxa"/>
          </w:tcPr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>3.</w:t>
            </w:r>
          </w:p>
        </w:tc>
        <w:tc>
          <w:tcPr>
            <w:tcW w:w="5364" w:type="dxa"/>
          </w:tcPr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>Проведение месячника безопасности</w:t>
            </w:r>
          </w:p>
        </w:tc>
        <w:tc>
          <w:tcPr>
            <w:tcW w:w="2297" w:type="dxa"/>
          </w:tcPr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061" w:type="dxa"/>
          </w:tcPr>
          <w:p w:rsidR="00D107C4" w:rsidRPr="00C222E1" w:rsidRDefault="00D107C4" w:rsidP="004A270C">
            <w:pPr>
              <w:rPr>
                <w:sz w:val="28"/>
                <w:szCs w:val="28"/>
              </w:rPr>
            </w:pPr>
          </w:p>
        </w:tc>
      </w:tr>
      <w:tr w:rsidR="00D107C4" w:rsidRPr="00C222E1">
        <w:tc>
          <w:tcPr>
            <w:tcW w:w="646" w:type="dxa"/>
          </w:tcPr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>4.</w:t>
            </w:r>
          </w:p>
        </w:tc>
        <w:tc>
          <w:tcPr>
            <w:tcW w:w="5364" w:type="dxa"/>
          </w:tcPr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>Консультации на тему:</w:t>
            </w:r>
          </w:p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>«Терроризм и безопасность человека»</w:t>
            </w:r>
          </w:p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>«Действия при чрезвычайных ситуациях»</w:t>
            </w:r>
          </w:p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>«Действия работников ДОУ при угрозе террористических актов и возможных диверсий»</w:t>
            </w:r>
          </w:p>
        </w:tc>
        <w:tc>
          <w:tcPr>
            <w:tcW w:w="2297" w:type="dxa"/>
          </w:tcPr>
          <w:p w:rsidR="00D107C4" w:rsidRPr="00C222E1" w:rsidRDefault="00D107C4" w:rsidP="004A270C">
            <w:pPr>
              <w:rPr>
                <w:sz w:val="28"/>
                <w:szCs w:val="28"/>
              </w:rPr>
            </w:pPr>
          </w:p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>Сентябрь</w:t>
            </w:r>
          </w:p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>Май</w:t>
            </w:r>
          </w:p>
        </w:tc>
        <w:tc>
          <w:tcPr>
            <w:tcW w:w="2061" w:type="dxa"/>
          </w:tcPr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>Заведующая</w:t>
            </w:r>
          </w:p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>Воспитатели</w:t>
            </w:r>
          </w:p>
          <w:p w:rsidR="00D107C4" w:rsidRPr="00C222E1" w:rsidRDefault="00D107C4" w:rsidP="004A270C">
            <w:pPr>
              <w:rPr>
                <w:sz w:val="28"/>
                <w:szCs w:val="28"/>
              </w:rPr>
            </w:pPr>
          </w:p>
        </w:tc>
      </w:tr>
      <w:tr w:rsidR="00D107C4" w:rsidRPr="00C222E1">
        <w:tc>
          <w:tcPr>
            <w:tcW w:w="646" w:type="dxa"/>
          </w:tcPr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>5.</w:t>
            </w:r>
          </w:p>
        </w:tc>
        <w:tc>
          <w:tcPr>
            <w:tcW w:w="5364" w:type="dxa"/>
          </w:tcPr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>Проведение тренировочных эвакуаций воспитанников</w:t>
            </w:r>
          </w:p>
        </w:tc>
        <w:tc>
          <w:tcPr>
            <w:tcW w:w="2297" w:type="dxa"/>
          </w:tcPr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2061" w:type="dxa"/>
          </w:tcPr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>Заведующая</w:t>
            </w:r>
          </w:p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>Воспитатели</w:t>
            </w:r>
          </w:p>
        </w:tc>
      </w:tr>
      <w:tr w:rsidR="00D107C4" w:rsidRPr="00C222E1">
        <w:tc>
          <w:tcPr>
            <w:tcW w:w="646" w:type="dxa"/>
          </w:tcPr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>6.</w:t>
            </w:r>
          </w:p>
        </w:tc>
        <w:tc>
          <w:tcPr>
            <w:tcW w:w="5364" w:type="dxa"/>
          </w:tcPr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>При проведении массовых мероприятий в ДОУ назначать ответственных лиц за безопасность воспитанников.</w:t>
            </w:r>
          </w:p>
        </w:tc>
        <w:tc>
          <w:tcPr>
            <w:tcW w:w="2297" w:type="dxa"/>
          </w:tcPr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061" w:type="dxa"/>
          </w:tcPr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 xml:space="preserve"> Воспитатели Заведующая</w:t>
            </w:r>
          </w:p>
        </w:tc>
      </w:tr>
      <w:tr w:rsidR="00D107C4" w:rsidRPr="00C222E1">
        <w:tc>
          <w:tcPr>
            <w:tcW w:w="646" w:type="dxa"/>
          </w:tcPr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>7.</w:t>
            </w:r>
          </w:p>
        </w:tc>
        <w:tc>
          <w:tcPr>
            <w:tcW w:w="5364" w:type="dxa"/>
          </w:tcPr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>Ежедневный обхода зданий и территории ДОУ  сторожами.</w:t>
            </w:r>
          </w:p>
        </w:tc>
        <w:tc>
          <w:tcPr>
            <w:tcW w:w="2297" w:type="dxa"/>
          </w:tcPr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061" w:type="dxa"/>
          </w:tcPr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>Сторожа</w:t>
            </w:r>
          </w:p>
        </w:tc>
      </w:tr>
      <w:tr w:rsidR="00D107C4" w:rsidRPr="00C222E1">
        <w:tc>
          <w:tcPr>
            <w:tcW w:w="646" w:type="dxa"/>
          </w:tcPr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>8.</w:t>
            </w:r>
          </w:p>
        </w:tc>
        <w:tc>
          <w:tcPr>
            <w:tcW w:w="5364" w:type="dxa"/>
          </w:tcPr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 xml:space="preserve">Усилить контроль за соблюдением графика дежурств сторожей </w:t>
            </w:r>
          </w:p>
        </w:tc>
        <w:tc>
          <w:tcPr>
            <w:tcW w:w="2297" w:type="dxa"/>
          </w:tcPr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061" w:type="dxa"/>
            <w:vAlign w:val="center"/>
          </w:tcPr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>Заведующая</w:t>
            </w:r>
          </w:p>
          <w:p w:rsidR="00D107C4" w:rsidRPr="00C222E1" w:rsidRDefault="00D107C4" w:rsidP="004A270C">
            <w:pPr>
              <w:rPr>
                <w:sz w:val="28"/>
                <w:szCs w:val="28"/>
              </w:rPr>
            </w:pPr>
          </w:p>
          <w:p w:rsidR="00D107C4" w:rsidRPr="00C222E1" w:rsidRDefault="00D107C4" w:rsidP="004A270C">
            <w:pPr>
              <w:rPr>
                <w:sz w:val="28"/>
                <w:szCs w:val="28"/>
              </w:rPr>
            </w:pPr>
          </w:p>
        </w:tc>
      </w:tr>
      <w:tr w:rsidR="00D107C4" w:rsidRPr="00C222E1">
        <w:tc>
          <w:tcPr>
            <w:tcW w:w="646" w:type="dxa"/>
          </w:tcPr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>9.</w:t>
            </w:r>
          </w:p>
        </w:tc>
        <w:tc>
          <w:tcPr>
            <w:tcW w:w="5364" w:type="dxa"/>
          </w:tcPr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>Проверка наличия и укомплектованности медицинских аптечек в группах</w:t>
            </w:r>
          </w:p>
        </w:tc>
        <w:tc>
          <w:tcPr>
            <w:tcW w:w="2297" w:type="dxa"/>
            <w:vAlign w:val="center"/>
          </w:tcPr>
          <w:p w:rsidR="00D107C4" w:rsidRPr="00C222E1" w:rsidRDefault="00D107C4" w:rsidP="004A270C">
            <w:pPr>
              <w:jc w:val="center"/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061" w:type="dxa"/>
          </w:tcPr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>Воспитатели</w:t>
            </w:r>
          </w:p>
        </w:tc>
      </w:tr>
      <w:tr w:rsidR="00D107C4" w:rsidRPr="00C222E1">
        <w:tc>
          <w:tcPr>
            <w:tcW w:w="646" w:type="dxa"/>
          </w:tcPr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>10.</w:t>
            </w:r>
          </w:p>
        </w:tc>
        <w:tc>
          <w:tcPr>
            <w:tcW w:w="5364" w:type="dxa"/>
          </w:tcPr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>Немедленный доклад о всех происшествиях и ЧС заведующей ДОУ</w:t>
            </w:r>
          </w:p>
        </w:tc>
        <w:tc>
          <w:tcPr>
            <w:tcW w:w="2297" w:type="dxa"/>
          </w:tcPr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061" w:type="dxa"/>
          </w:tcPr>
          <w:p w:rsidR="00D107C4" w:rsidRPr="00C222E1" w:rsidRDefault="00D107C4" w:rsidP="004A270C">
            <w:pPr>
              <w:rPr>
                <w:sz w:val="28"/>
                <w:szCs w:val="28"/>
              </w:rPr>
            </w:pPr>
          </w:p>
          <w:p w:rsidR="00D107C4" w:rsidRPr="00C222E1" w:rsidRDefault="00D107C4" w:rsidP="004A270C">
            <w:pPr>
              <w:rPr>
                <w:sz w:val="28"/>
                <w:szCs w:val="28"/>
              </w:rPr>
            </w:pPr>
            <w:r w:rsidRPr="00C222E1">
              <w:rPr>
                <w:sz w:val="28"/>
                <w:szCs w:val="28"/>
              </w:rPr>
              <w:t>Воспитатели</w:t>
            </w:r>
          </w:p>
        </w:tc>
      </w:tr>
    </w:tbl>
    <w:p w:rsidR="00D107C4" w:rsidRDefault="00D107C4" w:rsidP="00C222E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sectPr w:rsidR="00D107C4" w:rsidSect="00C222E1">
      <w:pgSz w:w="11906" w:h="16838"/>
      <w:pgMar w:top="426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0456"/>
    <w:rsid w:val="000921BE"/>
    <w:rsid w:val="00101B68"/>
    <w:rsid w:val="00292B2D"/>
    <w:rsid w:val="003A202E"/>
    <w:rsid w:val="00420EB1"/>
    <w:rsid w:val="0045346B"/>
    <w:rsid w:val="004A270C"/>
    <w:rsid w:val="004C45E1"/>
    <w:rsid w:val="0059760D"/>
    <w:rsid w:val="005D58D7"/>
    <w:rsid w:val="00653941"/>
    <w:rsid w:val="007B7838"/>
    <w:rsid w:val="007E322C"/>
    <w:rsid w:val="0087507D"/>
    <w:rsid w:val="00A74F72"/>
    <w:rsid w:val="00AA0456"/>
    <w:rsid w:val="00C222E1"/>
    <w:rsid w:val="00CB12B3"/>
    <w:rsid w:val="00D107C4"/>
    <w:rsid w:val="00DC6F41"/>
    <w:rsid w:val="00E05321"/>
    <w:rsid w:val="00E7083A"/>
    <w:rsid w:val="00E70F61"/>
    <w:rsid w:val="00EC7E56"/>
    <w:rsid w:val="00F05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456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C222E1"/>
    <w:pPr>
      <w:jc w:val="center"/>
    </w:pPr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2</Pages>
  <Words>321</Words>
  <Characters>1832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cp:lastPrinted>2012-09-18T04:45:00Z</cp:lastPrinted>
  <dcterms:created xsi:type="dcterms:W3CDTF">2015-07-31T08:29:00Z</dcterms:created>
  <dcterms:modified xsi:type="dcterms:W3CDTF">2015-10-20T06:21:00Z</dcterms:modified>
</cp:coreProperties>
</file>